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857"/>
        <w:gridCol w:w="1114"/>
        <w:gridCol w:w="2980"/>
      </w:tblGrid>
      <w:tr w:rsidR="000172E5" w:rsidRPr="0085509E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85509E" w:rsidRDefault="00E51A8B" w:rsidP="00E51A8B">
            <w:pPr>
              <w:spacing w:before="120" w:after="120"/>
              <w:rPr>
                <w:rFonts w:ascii="Century Gothic" w:hAnsi="Century Gothic"/>
                <w:b/>
                <w:sz w:val="24"/>
              </w:rPr>
            </w:pPr>
            <w:r w:rsidRPr="0085509E">
              <w:rPr>
                <w:rFonts w:ascii="Century Gothic" w:hAnsi="Century Gothic"/>
                <w:b/>
                <w:sz w:val="24"/>
              </w:rPr>
              <w:t>Adopter details</w:t>
            </w:r>
          </w:p>
        </w:tc>
      </w:tr>
      <w:tr w:rsidR="000172E5" w:rsidRPr="0085509E" w:rsidTr="0085509E">
        <w:trPr>
          <w:trHeight w:val="739"/>
        </w:trPr>
        <w:sdt>
          <w:sdtPr>
            <w:rPr>
              <w:rFonts w:ascii="Century Gothic" w:hAnsi="Century Gothic"/>
              <w:sz w:val="24"/>
            </w:rPr>
            <w:id w:val="1621259925"/>
            <w:placeholder>
              <w:docPart w:val="C668DC49B3684B179733A603CD4D3D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7" w:type="pct"/>
                <w:vAlign w:val="bottom"/>
              </w:tcPr>
              <w:p w:rsidR="000172E5" w:rsidRPr="0085509E" w:rsidRDefault="007147D7" w:rsidP="00311D4F">
                <w:pPr>
                  <w:pStyle w:val="NormalIndent"/>
                  <w:rPr>
                    <w:rFonts w:ascii="Century Gothic" w:hAnsi="Century Gothic"/>
                    <w:sz w:val="24"/>
                  </w:rPr>
                </w:pPr>
                <w:r w:rsidRPr="0085509E">
                  <w:rPr>
                    <w:rFonts w:ascii="Century Gothic" w:hAnsi="Century Gothic"/>
                    <w:sz w:val="24"/>
                  </w:rPr>
                  <w:t>First Name</w:t>
                </w:r>
              </w:p>
            </w:tc>
          </w:sdtContent>
        </w:sdt>
        <w:tc>
          <w:tcPr>
            <w:tcW w:w="3713" w:type="pct"/>
            <w:gridSpan w:val="3"/>
            <w:tcBorders>
              <w:bottom w:val="single" w:sz="4" w:space="0" w:color="auto"/>
            </w:tcBorders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</w:tr>
      <w:tr w:rsidR="000172E5" w:rsidRPr="0085509E" w:rsidTr="0085509E">
        <w:sdt>
          <w:sdtPr>
            <w:rPr>
              <w:rFonts w:ascii="Century Gothic" w:hAnsi="Century Gothic"/>
              <w:sz w:val="24"/>
            </w:rPr>
            <w:id w:val="-1470592894"/>
            <w:placeholder>
              <w:docPart w:val="AC290D90B287403F891EA71F8CE21E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7" w:type="pct"/>
                <w:vAlign w:val="bottom"/>
              </w:tcPr>
              <w:p w:rsidR="000172E5" w:rsidRPr="0085509E" w:rsidRDefault="007147D7" w:rsidP="00311D4F">
                <w:pPr>
                  <w:pStyle w:val="NormalIndent"/>
                  <w:rPr>
                    <w:rFonts w:ascii="Century Gothic" w:hAnsi="Century Gothic"/>
                    <w:sz w:val="24"/>
                  </w:rPr>
                </w:pPr>
                <w:r w:rsidRPr="0085509E">
                  <w:rPr>
                    <w:rFonts w:ascii="Century Gothic" w:hAnsi="Century Gothic"/>
                    <w:sz w:val="24"/>
                  </w:rPr>
                  <w:t>Last Name</w:t>
                </w:r>
              </w:p>
            </w:tc>
          </w:sdtContent>
        </w:sdt>
        <w:tc>
          <w:tcPr>
            <w:tcW w:w="37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509E" w:rsidRDefault="000172E5" w:rsidP="00311D4F">
            <w:pPr>
              <w:rPr>
                <w:rFonts w:ascii="Century Gothic" w:hAnsi="Century Gothic"/>
                <w:sz w:val="24"/>
              </w:rPr>
            </w:pPr>
          </w:p>
        </w:tc>
      </w:tr>
      <w:tr w:rsidR="000172E5" w:rsidRPr="0085509E" w:rsidTr="0085509E">
        <w:tc>
          <w:tcPr>
            <w:tcW w:w="1287" w:type="pct"/>
            <w:vAlign w:val="bottom"/>
          </w:tcPr>
          <w:p w:rsidR="000172E5" w:rsidRPr="0085509E" w:rsidRDefault="00E51A8B" w:rsidP="00E51A8B">
            <w:pPr>
              <w:pStyle w:val="NormalIndent"/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sz w:val="24"/>
              </w:rPr>
              <w:t>Mobile phone</w:t>
            </w:r>
          </w:p>
        </w:tc>
        <w:tc>
          <w:tcPr>
            <w:tcW w:w="15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509E" w:rsidRDefault="000172E5" w:rsidP="00311D4F">
            <w:pPr>
              <w:rPr>
                <w:rFonts w:ascii="Century Gothic" w:hAnsi="Century Gothic"/>
                <w:sz w:val="24"/>
              </w:rPr>
            </w:pPr>
          </w:p>
        </w:tc>
        <w:sdt>
          <w:sdtPr>
            <w:rPr>
              <w:rFonts w:ascii="Century Gothic" w:hAnsi="Century Gothic"/>
              <w:sz w:val="24"/>
            </w:rPr>
            <w:id w:val="-1223447272"/>
            <w:placeholder>
              <w:docPart w:val="8AFE0E456104446C8BDE0A367C266E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5" w:type="pct"/>
                <w:tcBorders>
                  <w:top w:val="single" w:sz="4" w:space="0" w:color="auto"/>
                </w:tcBorders>
                <w:vAlign w:val="bottom"/>
              </w:tcPr>
              <w:p w:rsidR="000172E5" w:rsidRPr="0085509E" w:rsidRDefault="007147D7" w:rsidP="00311D4F">
                <w:pPr>
                  <w:rPr>
                    <w:rFonts w:ascii="Century Gothic" w:hAnsi="Century Gothic"/>
                    <w:sz w:val="24"/>
                  </w:rPr>
                </w:pPr>
                <w:r w:rsidRPr="0085509E">
                  <w:rPr>
                    <w:rFonts w:ascii="Century Gothic" w:hAnsi="Century Gothic"/>
                    <w:sz w:val="24"/>
                  </w:rPr>
                  <w:t>Work Phone</w:t>
                </w:r>
              </w:p>
            </w:tc>
          </w:sdtContent>
        </w:sdt>
        <w:tc>
          <w:tcPr>
            <w:tcW w:w="159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509E" w:rsidRDefault="000172E5" w:rsidP="00311D4F">
            <w:pPr>
              <w:rPr>
                <w:rFonts w:ascii="Century Gothic" w:hAnsi="Century Gothic"/>
                <w:sz w:val="24"/>
              </w:rPr>
            </w:pPr>
          </w:p>
        </w:tc>
      </w:tr>
      <w:tr w:rsidR="000172E5" w:rsidRPr="0085509E" w:rsidTr="0085509E">
        <w:sdt>
          <w:sdtPr>
            <w:rPr>
              <w:rFonts w:ascii="Century Gothic" w:hAnsi="Century Gothic"/>
              <w:sz w:val="24"/>
            </w:rPr>
            <w:id w:val="1334104394"/>
            <w:placeholder>
              <w:docPart w:val="EAC1C80805274987A2CE827F7DE0C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7" w:type="pct"/>
                <w:vAlign w:val="bottom"/>
              </w:tcPr>
              <w:p w:rsidR="000172E5" w:rsidRPr="0085509E" w:rsidRDefault="007147D7" w:rsidP="00311D4F">
                <w:pPr>
                  <w:pStyle w:val="NormalIndent"/>
                  <w:rPr>
                    <w:rFonts w:ascii="Century Gothic" w:hAnsi="Century Gothic"/>
                    <w:sz w:val="24"/>
                  </w:rPr>
                </w:pPr>
                <w:r w:rsidRPr="0085509E">
                  <w:rPr>
                    <w:rFonts w:ascii="Century Gothic" w:hAnsi="Century Gothic"/>
                    <w:sz w:val="24"/>
                  </w:rPr>
                  <w:t>Email</w:t>
                </w:r>
              </w:p>
            </w:tc>
          </w:sdtContent>
        </w:sdt>
        <w:tc>
          <w:tcPr>
            <w:tcW w:w="3713" w:type="pct"/>
            <w:gridSpan w:val="3"/>
            <w:tcBorders>
              <w:bottom w:val="single" w:sz="4" w:space="0" w:color="auto"/>
            </w:tcBorders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</w:tr>
      <w:tr w:rsidR="000172E5" w:rsidRPr="0085509E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5509E" w:rsidRDefault="000172E5" w:rsidP="006145D8">
            <w:pPr>
              <w:rPr>
                <w:rFonts w:ascii="Century Gothic" w:hAnsi="Century Gothic"/>
                <w:b/>
                <w:sz w:val="6"/>
              </w:rPr>
            </w:pPr>
          </w:p>
        </w:tc>
      </w:tr>
      <w:tr w:rsidR="000172E5" w:rsidRPr="0085509E" w:rsidTr="0085509E">
        <w:tc>
          <w:tcPr>
            <w:tcW w:w="1287" w:type="pct"/>
            <w:vAlign w:val="bottom"/>
          </w:tcPr>
          <w:p w:rsidR="000172E5" w:rsidRPr="0085509E" w:rsidRDefault="00A8229D" w:rsidP="00A8229D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sz w:val="24"/>
              </w:rPr>
              <w:t>Type of Membership, please tick most appropriate:</w:t>
            </w:r>
          </w:p>
        </w:tc>
        <w:tc>
          <w:tcPr>
            <w:tcW w:w="3713" w:type="pct"/>
            <w:gridSpan w:val="3"/>
            <w:vAlign w:val="bottom"/>
          </w:tcPr>
          <w:p w:rsidR="000172E5" w:rsidRPr="0085509E" w:rsidRDefault="000172E5" w:rsidP="00311D4F">
            <w:pPr>
              <w:rPr>
                <w:rFonts w:ascii="Century Gothic" w:hAnsi="Century Gothic"/>
                <w:sz w:val="24"/>
              </w:rPr>
            </w:pP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95885</wp:posOffset>
                      </wp:positionV>
                      <wp:extent cx="304800" cy="2095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32503" id="Rectangle 2" o:spid="_x0000_s1026" style="position:absolute;margin-left:108.6pt;margin-top:7.55pt;width:24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" filled="f" strokecolor="#0a273b [1604]" strokeweight="1pt"/>
                  </w:pict>
                </mc:Fallback>
              </mc:AlternateContent>
            </w:r>
            <w:r w:rsidRPr="0085509E">
              <w:rPr>
                <w:rFonts w:ascii="Century Gothic" w:hAnsi="Century Gothic"/>
                <w:sz w:val="24"/>
              </w:rPr>
              <w:t xml:space="preserve">Individual     </w:t>
            </w: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B37215" wp14:editId="292C6A12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105410</wp:posOffset>
                      </wp:positionV>
                      <wp:extent cx="304800" cy="20955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7C7DC" id="Rectangle 4" o:spid="_x0000_s1026" style="position:absolute;margin-left:108.65pt;margin-top:8.3pt;width:24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" filled="f" strokecolor="#0a273b [1604]" strokeweight="1pt"/>
                  </w:pict>
                </mc:Fallback>
              </mc:AlternateContent>
            </w:r>
            <w:r w:rsidRPr="0085509E">
              <w:rPr>
                <w:rFonts w:ascii="Century Gothic" w:hAnsi="Century Gothic"/>
                <w:sz w:val="24"/>
              </w:rPr>
              <w:t>Group</w:t>
            </w: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B37215" wp14:editId="292C6A12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114300</wp:posOffset>
                      </wp:positionV>
                      <wp:extent cx="304800" cy="2095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50319" id="Rectangle 5" o:spid="_x0000_s1026" style="position:absolute;margin-left:108.75pt;margin-top:9pt;width:24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" filled="f" strokecolor="#0a273b [1604]" strokeweight="1pt"/>
                  </w:pict>
                </mc:Fallback>
              </mc:AlternateContent>
            </w:r>
            <w:r w:rsidRPr="0085509E">
              <w:rPr>
                <w:rFonts w:ascii="Century Gothic" w:hAnsi="Century Gothic"/>
                <w:sz w:val="24"/>
              </w:rPr>
              <w:t xml:space="preserve">Major Donor </w:t>
            </w: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85509E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sz w:val="24"/>
              </w:rPr>
              <w:t>Which collection do you wish to adopt:</w:t>
            </w: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noProof/>
                <w:sz w:val="24"/>
                <w:lang w:val="en-GB" w:eastAsia="en-GB"/>
              </w:rPr>
            </w:pP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noProof/>
                <w:sz w:val="24"/>
                <w:lang w:val="en-GB" w:eastAsia="en-GB"/>
              </w:rPr>
            </w:pP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85509E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sz w:val="24"/>
              </w:rPr>
              <w:t>For how long do you wish to adopt this collection:</w:t>
            </w: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noProof/>
                <w:sz w:val="24"/>
                <w:lang w:val="en-GB" w:eastAsia="en-GB"/>
              </w:rPr>
            </w:pPr>
          </w:p>
        </w:tc>
      </w:tr>
      <w:tr w:rsidR="00A8229D" w:rsidRPr="0085509E" w:rsidTr="0085509E">
        <w:tc>
          <w:tcPr>
            <w:tcW w:w="1287" w:type="pct"/>
            <w:vAlign w:val="bottom"/>
          </w:tcPr>
          <w:p w:rsidR="00A8229D" w:rsidRPr="0085509E" w:rsidRDefault="0085509E" w:rsidP="00311D4F">
            <w:pPr>
              <w:rPr>
                <w:rFonts w:ascii="Century Gothic" w:hAnsi="Century Gothic"/>
                <w:sz w:val="24"/>
              </w:rPr>
            </w:pPr>
            <w:r w:rsidRPr="0085509E">
              <w:rPr>
                <w:rFonts w:ascii="Century Gothic" w:hAnsi="Century Gothic"/>
                <w:sz w:val="24"/>
              </w:rPr>
              <w:t>One year</w:t>
            </w:r>
          </w:p>
        </w:tc>
        <w:tc>
          <w:tcPr>
            <w:tcW w:w="3713" w:type="pct"/>
            <w:gridSpan w:val="3"/>
            <w:vAlign w:val="bottom"/>
          </w:tcPr>
          <w:p w:rsidR="00A8229D" w:rsidRPr="0085509E" w:rsidRDefault="00A8229D" w:rsidP="00311D4F">
            <w:pPr>
              <w:rPr>
                <w:rFonts w:ascii="Century Gothic" w:hAnsi="Century Gothic"/>
                <w:noProof/>
                <w:sz w:val="24"/>
                <w:lang w:val="en-GB" w:eastAsia="en-GB"/>
              </w:rPr>
            </w:pPr>
          </w:p>
        </w:tc>
      </w:tr>
      <w:tr w:rsidR="0085509E" w:rsidRPr="0085509E" w:rsidTr="0085509E">
        <w:tc>
          <w:tcPr>
            <w:tcW w:w="1287" w:type="pct"/>
            <w:vAlign w:val="bottom"/>
          </w:tcPr>
          <w:p w:rsidR="0085509E" w:rsidRPr="0085509E" w:rsidRDefault="0085509E" w:rsidP="00311D4F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Two years</w:t>
            </w:r>
            <w:bookmarkStart w:id="0" w:name="_GoBack"/>
            <w:bookmarkEnd w:id="0"/>
          </w:p>
        </w:tc>
        <w:tc>
          <w:tcPr>
            <w:tcW w:w="3713" w:type="pct"/>
            <w:gridSpan w:val="3"/>
            <w:vAlign w:val="bottom"/>
          </w:tcPr>
          <w:p w:rsidR="0085509E" w:rsidRPr="0085509E" w:rsidRDefault="0085509E" w:rsidP="00311D4F">
            <w:pPr>
              <w:rPr>
                <w:rFonts w:ascii="Century Gothic" w:hAnsi="Century Gothic"/>
                <w:noProof/>
                <w:sz w:val="24"/>
                <w:lang w:val="en-GB" w:eastAsia="en-GB"/>
              </w:rPr>
            </w:pPr>
          </w:p>
        </w:tc>
      </w:tr>
    </w:tbl>
    <w:p w:rsidR="000172E5" w:rsidRPr="0085509E" w:rsidRDefault="000172E5">
      <w:pPr>
        <w:rPr>
          <w:rFonts w:ascii="Century Gothic" w:hAnsi="Century Gothic"/>
          <w:sz w:val="24"/>
        </w:rPr>
      </w:pPr>
    </w:p>
    <w:p w:rsidR="00A8229D" w:rsidRPr="0085509E" w:rsidRDefault="00A8229D">
      <w:pPr>
        <w:rPr>
          <w:rFonts w:ascii="Century Gothic" w:hAnsi="Century Gothic"/>
          <w:sz w:val="24"/>
        </w:rPr>
      </w:pP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  <w:t xml:space="preserve">     </w:t>
      </w: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  <w:t xml:space="preserve">      </w:t>
      </w:r>
    </w:p>
    <w:p w:rsidR="00A8229D" w:rsidRPr="0085509E" w:rsidRDefault="00A8229D">
      <w:pPr>
        <w:rPr>
          <w:rFonts w:ascii="Century Gothic" w:hAnsi="Century Gothic"/>
          <w:sz w:val="24"/>
        </w:rPr>
      </w:pP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</w:r>
      <w:r w:rsidRPr="0085509E">
        <w:rPr>
          <w:rFonts w:ascii="Century Gothic" w:hAnsi="Century Gothic"/>
          <w:sz w:val="24"/>
        </w:rPr>
        <w:tab/>
        <w:t xml:space="preserve">      </w:t>
      </w:r>
    </w:p>
    <w:sectPr w:rsidR="00A8229D" w:rsidRPr="0085509E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991" w:rsidRDefault="002C4991" w:rsidP="000172E5">
      <w:pPr>
        <w:spacing w:after="0" w:line="240" w:lineRule="auto"/>
      </w:pPr>
      <w:r>
        <w:separator/>
      </w:r>
    </w:p>
  </w:endnote>
  <w:endnote w:type="continuationSeparator" w:id="0">
    <w:p w:rsidR="002C4991" w:rsidRDefault="002C499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EF0528-D423-44C8-A65D-526F68F69CA3}"/>
    <w:embedBold r:id="rId2" w:fontKey="{329A187A-DA96-43C4-B629-322887598A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C7127F7-FEDF-436D-B4EC-4D6D2062D19A}"/>
    <w:embedBold r:id="rId4" w:fontKey="{8AD911CD-09D7-4589-948F-D89389FFAF9B}"/>
    <w:embedItalic r:id="rId5" w:fontKey="{28816453-5DC4-4D03-8F51-647C7C5ED31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08427F0E-5E9A-455D-B514-9C609C16640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F350E16-9C1A-4FBC-B89B-0E00A4253CFB}"/>
    <w:embedBold r:id="rId8" w:fontKey="{DCBD12E7-B095-4A3B-AF09-DFDA92FA1E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Default="00E51A8B" w:rsidP="00E51A8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Coventry Archives</w:t>
          </w:r>
        </w:p>
        <w:p w:rsidR="00E51A8B" w:rsidRDefault="00E51A8B" w:rsidP="00E51A8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Herbert Art Gallery and Museum</w:t>
          </w:r>
        </w:p>
        <w:p w:rsidR="00E51A8B" w:rsidRDefault="00E51A8B" w:rsidP="00E51A8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Jordan Well, Coventry</w:t>
          </w:r>
        </w:p>
        <w:p w:rsidR="00E51A8B" w:rsidRPr="00311D4F" w:rsidRDefault="00E51A8B" w:rsidP="00E51A8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CV1 5QP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991" w:rsidRDefault="002C4991" w:rsidP="000172E5">
      <w:pPr>
        <w:spacing w:after="0" w:line="240" w:lineRule="auto"/>
      </w:pPr>
      <w:r>
        <w:separator/>
      </w:r>
    </w:p>
  </w:footnote>
  <w:footnote w:type="continuationSeparator" w:id="0">
    <w:p w:rsidR="002C4991" w:rsidRDefault="002C499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GB" w:eastAsia="en-GB"/>
            </w:rPr>
            <w:drawing>
              <wp:inline distT="0" distB="0" distL="0" distR="0" wp14:anchorId="02F66A5D" wp14:editId="425B20E1">
                <wp:extent cx="640080" cy="640080"/>
                <wp:effectExtent l="0" t="0" r="0" b="0"/>
                <wp:docPr id="1" name="Graphic 1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B337A2" w:rsidRDefault="00E51A8B" w:rsidP="00E51A8B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Adopt a collection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91"/>
    <w:rsid w:val="000172E5"/>
    <w:rsid w:val="00052382"/>
    <w:rsid w:val="0006568A"/>
    <w:rsid w:val="00076F0F"/>
    <w:rsid w:val="00084253"/>
    <w:rsid w:val="000D1F49"/>
    <w:rsid w:val="001727CA"/>
    <w:rsid w:val="002C4991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5509E"/>
    <w:rsid w:val="008E203A"/>
    <w:rsid w:val="0091229C"/>
    <w:rsid w:val="00940E73"/>
    <w:rsid w:val="0098597D"/>
    <w:rsid w:val="009F619A"/>
    <w:rsid w:val="009F6DDE"/>
    <w:rsid w:val="00A370A8"/>
    <w:rsid w:val="00A8229D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51A8B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668DC49B3684B179733A603CD4D3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7066-2CB4-4993-83EF-EAB1EBDE8432}"/>
      </w:docPartPr>
      <w:docPartBody>
        <w:p w:rsidR="00000000" w:rsidRDefault="00364182">
          <w:pPr>
            <w:pStyle w:val="C668DC49B3684B179733A603CD4D3DFA"/>
          </w:pPr>
          <w:r w:rsidRPr="006145D8">
            <w:t>First Name</w:t>
          </w:r>
        </w:p>
      </w:docPartBody>
    </w:docPart>
    <w:docPart>
      <w:docPartPr>
        <w:name w:val="AC290D90B287403F891EA71F8CE21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6B099-EB32-4EAC-82A7-84BBC00D6016}"/>
      </w:docPartPr>
      <w:docPartBody>
        <w:p w:rsidR="00000000" w:rsidRDefault="00364182">
          <w:pPr>
            <w:pStyle w:val="AC290D90B287403F891EA71F8CE21ED4"/>
          </w:pPr>
          <w:r w:rsidRPr="006145D8">
            <w:t>Last Name</w:t>
          </w:r>
        </w:p>
      </w:docPartBody>
    </w:docPart>
    <w:docPart>
      <w:docPartPr>
        <w:name w:val="8AFE0E456104446C8BDE0A367C266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EF9A7-3AA9-47BE-9AE6-8DCCE1102650}"/>
      </w:docPartPr>
      <w:docPartBody>
        <w:p w:rsidR="00000000" w:rsidRDefault="00364182">
          <w:pPr>
            <w:pStyle w:val="8AFE0E456104446C8BDE0A367C266E64"/>
          </w:pPr>
          <w:r w:rsidRPr="00311D4F">
            <w:t>Work Phone</w:t>
          </w:r>
        </w:p>
      </w:docPartBody>
    </w:docPart>
    <w:docPart>
      <w:docPartPr>
        <w:name w:val="EAC1C80805274987A2CE827F7DE0C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B685C-5ECA-409A-8B90-43BF59B66F0E}"/>
      </w:docPartPr>
      <w:docPartBody>
        <w:p w:rsidR="00000000" w:rsidRDefault="00364182">
          <w:pPr>
            <w:pStyle w:val="EAC1C80805274987A2CE827F7DE0CCC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C7571871A6744287808D9EAA250516F2">
    <w:name w:val="C7571871A6744287808D9EAA250516F2"/>
  </w:style>
  <w:style w:type="paragraph" w:customStyle="1" w:styleId="C668DC49B3684B179733A603CD4D3DFA">
    <w:name w:val="C668DC49B3684B179733A603CD4D3DFA"/>
  </w:style>
  <w:style w:type="paragraph" w:customStyle="1" w:styleId="AC290D90B287403F891EA71F8CE21ED4">
    <w:name w:val="AC290D90B287403F891EA71F8CE21ED4"/>
  </w:style>
  <w:style w:type="paragraph" w:customStyle="1" w:styleId="19B74045D9714CB197E788AA910EFA2F">
    <w:name w:val="19B74045D9714CB197E788AA910EFA2F"/>
  </w:style>
  <w:style w:type="paragraph" w:customStyle="1" w:styleId="8AFE0E456104446C8BDE0A367C266E64">
    <w:name w:val="8AFE0E456104446C8BDE0A367C266E64"/>
  </w:style>
  <w:style w:type="paragraph" w:customStyle="1" w:styleId="EAC1C80805274987A2CE827F7DE0CCC3">
    <w:name w:val="EAC1C80805274987A2CE827F7DE0CCC3"/>
  </w:style>
  <w:style w:type="paragraph" w:customStyle="1" w:styleId="0F297ECAACF64C8682C4C2BA82E7C342">
    <w:name w:val="0F297ECAACF64C8682C4C2BA82E7C342"/>
  </w:style>
  <w:style w:type="paragraph" w:customStyle="1" w:styleId="0E97F8B679CF49AA92A06DFC4D14173F">
    <w:name w:val="0E97F8B679CF49AA92A06DFC4D14173F"/>
  </w:style>
  <w:style w:type="paragraph" w:customStyle="1" w:styleId="55939E5D2CB54700B7CC9A0465F563B3">
    <w:name w:val="55939E5D2CB54700B7CC9A0465F563B3"/>
  </w:style>
  <w:style w:type="paragraph" w:customStyle="1" w:styleId="EBE9E4C683924D3283E7F78296760F60">
    <w:name w:val="EBE9E4C683924D3283E7F78296760F60"/>
  </w:style>
  <w:style w:type="paragraph" w:customStyle="1" w:styleId="E6D929D999E14692B50FFBECB6DC2E26">
    <w:name w:val="E6D929D999E14692B50FFBECB6DC2E26"/>
  </w:style>
  <w:style w:type="paragraph" w:customStyle="1" w:styleId="365CDB83C1AE4DAC8B095B2367F23B71">
    <w:name w:val="365CDB83C1AE4DAC8B095B2367F23B71"/>
  </w:style>
  <w:style w:type="paragraph" w:customStyle="1" w:styleId="2BCCD911AC6349E4926B31E4B0D431F7">
    <w:name w:val="2BCCD911AC6349E4926B31E4B0D43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metadata/properties"/>
    <ds:schemaRef ds:uri="fb0879af-3eba-417a-a55a-ffe6dcd6ca77"/>
    <ds:schemaRef ds:uri="6dc4bcd6-49db-4c07-9060-8acfc67cef9f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2018-09-03T08:31:00Z</dcterms:created>
  <dcterms:modified xsi:type="dcterms:W3CDTF">2018-09-03T08:41:00Z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